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288" w:rsidRDefault="0053418E">
      <w:pPr>
        <w:pStyle w:val="Title"/>
      </w:pPr>
      <w:r>
        <w:t xml:space="preserve">No Cook </w:t>
      </w:r>
      <w:r w:rsidR="001E461C">
        <w:t>cooking cookbook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</w:tblGrid>
      <w:tr w:rsidR="0053418E">
        <w:trPr>
          <w:jc w:val="center"/>
        </w:trPr>
        <w:tc>
          <w:tcPr>
            <w:tcW w:w="3675" w:type="dxa"/>
          </w:tcPr>
          <w:p w:rsidR="0053418E" w:rsidRDefault="0053418E">
            <w:r>
              <w:rPr>
                <w:noProof/>
                <w:lang w:eastAsia="en-US"/>
              </w:rPr>
              <w:drawing>
                <wp:inline distT="0" distB="0" distL="0" distR="0" wp14:anchorId="7E4E2882" wp14:editId="1774F93E">
                  <wp:extent cx="3628667" cy="302831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-2371523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303" cy="305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418E" w:rsidRDefault="0053418E" w:rsidP="0053418E">
            <w:pPr>
              <w:pStyle w:val="Caption"/>
            </w:pPr>
            <w:r>
              <w:t>Fruit Salad- an excellent way to get Vitamins, Minerals and Fiber</w:t>
            </w:r>
          </w:p>
        </w:tc>
        <w:tc>
          <w:tcPr>
            <w:tcW w:w="570" w:type="dxa"/>
          </w:tcPr>
          <w:p w:rsidR="0053418E" w:rsidRDefault="0053418E"/>
        </w:tc>
      </w:tr>
    </w:tbl>
    <w:p w:rsidR="00BA1288" w:rsidRDefault="0053418E">
      <w:pPr>
        <w:pStyle w:val="Date"/>
      </w:pPr>
      <w:r>
        <w:rPr>
          <w:rStyle w:val="Strong"/>
        </w:rPr>
        <w:t xml:space="preserve">Recipes from our No Cook Cooking Class </w:t>
      </w:r>
    </w:p>
    <w:p w:rsidR="002473DD" w:rsidRDefault="0053418E">
      <w:pPr>
        <w:pStyle w:val="Address"/>
      </w:pPr>
      <w:r>
        <w:t>F</w:t>
      </w:r>
      <w:r w:rsidR="009B653E">
        <w:rPr>
          <w:noProof/>
          <w:lang w:eastAsia="en-US"/>
        </w:rPr>
        <mc:AlternateContent>
          <mc:Choice Requires="wps">
            <w:drawing>
              <wp:anchor distT="365760" distB="36576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914400" cy="466344"/>
                <wp:effectExtent l="0" t="0" r="4966970" b="14605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Contact Info"/>
                            </w:tblPr>
                            <w:tblGrid>
                              <w:gridCol w:w="19"/>
                              <w:gridCol w:w="6"/>
                              <w:gridCol w:w="93"/>
                            </w:tblGrid>
                            <w:tr w:rsidR="00BA1288">
                              <w:tc>
                                <w:tcPr>
                                  <w:tcW w:w="900" w:type="pct"/>
                                  <w:vAlign w:val="center"/>
                                </w:tcPr>
                                <w:p w:rsidR="00BA1288" w:rsidRDefault="00BA1288">
                                  <w:pPr>
                                    <w:pStyle w:val="NoSpacing"/>
                                  </w:pPr>
                                </w:p>
                              </w:tc>
                              <w:tc>
                                <w:tcPr>
                                  <w:tcW w:w="100" w:type="pct"/>
                                </w:tcPr>
                                <w:p w:rsidR="00BA1288" w:rsidRDefault="00BA1288"/>
                              </w:tc>
                              <w:tc>
                                <w:tcPr>
                                  <w:tcW w:w="4000" w:type="pct"/>
                                  <w:vAlign w:val="center"/>
                                </w:tcPr>
                                <w:p w:rsidR="00BA1288" w:rsidRDefault="00BA1288" w:rsidP="0053418E">
                                  <w:pPr>
                                    <w:pStyle w:val="Footer"/>
                                  </w:pPr>
                                </w:p>
                              </w:tc>
                            </w:tr>
                          </w:tbl>
                          <w:p w:rsidR="00BA1288" w:rsidRDefault="00BA1288">
                            <w:pPr>
                              <w:pStyle w:val="NoSpacing"/>
                              <w:spacing w:line="14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in;height:36.7pt;z-index:251659264;visibility:visible;mso-wrap-style:none;mso-width-percent:1000;mso-height-percent:0;mso-wrap-distance-left:9pt;mso-wrap-distance-top:28.8pt;mso-wrap-distance-right:9pt;mso-wrap-distance-bottom:28.8pt;mso-position-horizontal:left;mso-position-horizontal-relative:margin;mso-position-vertical:bottom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" filled="f" stroked="f" strokeweight=".5pt">
                <v:textbox style="mso-fit-shape-to-text:t" inset="0,0,0,0"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Contact Info"/>
                      </w:tblPr>
                      <w:tblGrid>
                        <w:gridCol w:w="19"/>
                        <w:gridCol w:w="6"/>
                        <w:gridCol w:w="93"/>
                      </w:tblGrid>
                      <w:tr w:rsidR="00BA1288">
                        <w:tc>
                          <w:tcPr>
                            <w:tcW w:w="900" w:type="pct"/>
                            <w:vAlign w:val="center"/>
                          </w:tcPr>
                          <w:p w:rsidR="00BA1288" w:rsidRDefault="00BA1288">
                            <w:pPr>
                              <w:pStyle w:val="NoSpacing"/>
                            </w:pPr>
                          </w:p>
                        </w:tc>
                        <w:tc>
                          <w:tcPr>
                            <w:tcW w:w="100" w:type="pct"/>
                          </w:tcPr>
                          <w:p w:rsidR="00BA1288" w:rsidRDefault="00BA1288"/>
                        </w:tc>
                        <w:tc>
                          <w:tcPr>
                            <w:tcW w:w="4000" w:type="pct"/>
                            <w:vAlign w:val="center"/>
                          </w:tcPr>
                          <w:p w:rsidR="00BA1288" w:rsidRDefault="00BA1288" w:rsidP="0053418E">
                            <w:pPr>
                              <w:pStyle w:val="Footer"/>
                            </w:pPr>
                          </w:p>
                        </w:tc>
                      </w:tr>
                    </w:tbl>
                    <w:p w:rsidR="00BA1288" w:rsidRDefault="00BA1288">
                      <w:pPr>
                        <w:pStyle w:val="NoSpacing"/>
                        <w:spacing w:line="14" w:lineRule="exact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2473DD">
        <w:t>all 2015</w:t>
      </w:r>
    </w:p>
    <w:p w:rsidR="002473DD" w:rsidRDefault="002473DD">
      <w:pPr>
        <w:pStyle w:val="Address"/>
      </w:pPr>
    </w:p>
    <w:p w:rsidR="002473DD" w:rsidRDefault="002473DD">
      <w:pPr>
        <w:pStyle w:val="Address"/>
      </w:pPr>
    </w:p>
    <w:p w:rsidR="0053418E" w:rsidRDefault="0053418E">
      <w:pPr>
        <w:pStyle w:val="Address"/>
      </w:pPr>
      <w:r>
        <w:t>Class #1  Fruit Salad</w:t>
      </w:r>
    </w:p>
    <w:p w:rsidR="002473DD" w:rsidRDefault="002473DD">
      <w:pPr>
        <w:pStyle w:val="Address"/>
      </w:pPr>
    </w:p>
    <w:p w:rsidR="002473DD" w:rsidRDefault="002473DD">
      <w:pPr>
        <w:pStyle w:val="Address"/>
        <w:rPr>
          <w:sz w:val="36"/>
        </w:rPr>
      </w:pPr>
      <w:r w:rsidRPr="002473DD">
        <w:rPr>
          <w:sz w:val="36"/>
        </w:rPr>
        <w:t xml:space="preserve">You will need: </w:t>
      </w:r>
      <w:r>
        <w:rPr>
          <w:sz w:val="36"/>
        </w:rPr>
        <w:br/>
        <w:t xml:space="preserve"> A Mixing bowl</w:t>
      </w:r>
    </w:p>
    <w:p w:rsidR="002473DD" w:rsidRDefault="002473DD">
      <w:pPr>
        <w:pStyle w:val="Address"/>
        <w:rPr>
          <w:sz w:val="36"/>
        </w:rPr>
      </w:pPr>
      <w:r>
        <w:rPr>
          <w:sz w:val="36"/>
        </w:rPr>
        <w:t>A Large Spoon</w:t>
      </w:r>
    </w:p>
    <w:p w:rsidR="002473DD" w:rsidRDefault="002473DD">
      <w:pPr>
        <w:pStyle w:val="Address"/>
        <w:rPr>
          <w:sz w:val="36"/>
        </w:rPr>
      </w:pPr>
      <w:r>
        <w:rPr>
          <w:sz w:val="36"/>
        </w:rPr>
        <w:t>A knife to cut with</w:t>
      </w:r>
    </w:p>
    <w:p w:rsidR="002473DD" w:rsidRDefault="002473DD">
      <w:pPr>
        <w:pStyle w:val="Address"/>
        <w:rPr>
          <w:sz w:val="36"/>
        </w:rPr>
      </w:pPr>
      <w:r>
        <w:rPr>
          <w:sz w:val="36"/>
        </w:rPr>
        <w:t>A Cutting board</w:t>
      </w:r>
    </w:p>
    <w:p w:rsidR="002473DD" w:rsidRPr="002473DD" w:rsidRDefault="002473DD">
      <w:pPr>
        <w:pStyle w:val="Address"/>
        <w:rPr>
          <w:sz w:val="36"/>
        </w:rPr>
      </w:pPr>
      <w:r>
        <w:rPr>
          <w:sz w:val="36"/>
        </w:rPr>
        <w:t>3-5 kinds of fruit of your choice.</w:t>
      </w:r>
    </w:p>
    <w:p w:rsidR="0053418E" w:rsidRDefault="0053418E">
      <w:pPr>
        <w:pStyle w:val="Address"/>
      </w:pPr>
    </w:p>
    <w:p w:rsidR="0053418E" w:rsidRDefault="0053418E">
      <w:pPr>
        <w:pStyle w:val="Address"/>
        <w:rPr>
          <w:sz w:val="36"/>
          <w:szCs w:val="36"/>
        </w:rPr>
      </w:pPr>
      <w:r w:rsidRPr="0053418E">
        <w:rPr>
          <w:sz w:val="36"/>
          <w:szCs w:val="36"/>
        </w:rPr>
        <w:t>Step 1.  Shop for your favorite Fruits</w:t>
      </w:r>
      <w:r>
        <w:br/>
      </w:r>
      <w:r>
        <w:rPr>
          <w:noProof/>
          <w:lang w:eastAsia="en-US"/>
        </w:rPr>
        <w:drawing>
          <wp:inline distT="0" distB="0" distL="0" distR="0">
            <wp:extent cx="3257550" cy="2047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rmers-Market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DD" w:rsidRDefault="002473DD">
      <w:pPr>
        <w:pStyle w:val="Address"/>
      </w:pPr>
    </w:p>
    <w:p w:rsidR="002473DD" w:rsidRDefault="002473DD">
      <w:pPr>
        <w:pStyle w:val="Address"/>
      </w:pPr>
      <w:r>
        <w:rPr>
          <w:sz w:val="36"/>
          <w:szCs w:val="36"/>
        </w:rPr>
        <w:t>S</w:t>
      </w:r>
      <w:r w:rsidR="0053418E" w:rsidRPr="0053418E">
        <w:rPr>
          <w:sz w:val="36"/>
          <w:szCs w:val="36"/>
        </w:rPr>
        <w:t>tep 2. Wash Fruits</w:t>
      </w:r>
      <w:r w:rsidR="0053418E">
        <w:t xml:space="preserve"> </w:t>
      </w:r>
      <w:r w:rsidR="0053418E">
        <w:br/>
      </w:r>
      <w:r w:rsidR="0053418E">
        <w:rPr>
          <w:noProof/>
          <w:lang w:eastAsia="en-US"/>
        </w:rPr>
        <w:drawing>
          <wp:inline distT="0" distB="0" distL="0" distR="0">
            <wp:extent cx="2971800" cy="2124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07302942_f62151cc7f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18E" w:rsidRDefault="0053418E">
      <w:pPr>
        <w:pStyle w:val="Address"/>
        <w:rPr>
          <w:sz w:val="36"/>
          <w:szCs w:val="36"/>
        </w:rPr>
      </w:pPr>
      <w:r>
        <w:lastRenderedPageBreak/>
        <w:br/>
      </w:r>
      <w:r w:rsidRPr="0053418E">
        <w:rPr>
          <w:sz w:val="36"/>
          <w:szCs w:val="36"/>
        </w:rPr>
        <w:t>Step 3. Cut up your fruit.</w:t>
      </w:r>
      <w:r>
        <w:br/>
      </w:r>
      <w:r>
        <w:rPr>
          <w:noProof/>
          <w:lang w:eastAsia="en-US"/>
        </w:rPr>
        <w:drawing>
          <wp:inline distT="0" distB="0" distL="0" distR="0">
            <wp:extent cx="3086100" cy="2162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oman-cutting-fruit-photo-450x400-ts-80619516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  <w:r>
        <w:rPr>
          <w:sz w:val="36"/>
          <w:szCs w:val="36"/>
        </w:rPr>
        <w:t>Step 4. Put Fruit in the bowl and gently mix.</w:t>
      </w:r>
      <w:r>
        <w:rPr>
          <w:sz w:val="36"/>
          <w:szCs w:val="36"/>
        </w:rPr>
        <w:br/>
      </w:r>
      <w:r>
        <w:rPr>
          <w:noProof/>
          <w:lang w:eastAsia="en-US"/>
        </w:rPr>
        <w:drawing>
          <wp:inline distT="0" distB="0" distL="0" distR="0">
            <wp:extent cx="4010025" cy="26479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ruit_in_mixing_bowl[1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Step 5. </w:t>
      </w:r>
      <w:r>
        <w:rPr>
          <w:sz w:val="36"/>
          <w:szCs w:val="36"/>
        </w:rPr>
        <w:br/>
        <w:t>ENJOY (Share with friends!)</w:t>
      </w:r>
      <w:r>
        <w:rPr>
          <w:sz w:val="36"/>
          <w:szCs w:val="36"/>
        </w:rPr>
        <w:br/>
      </w:r>
      <w:r>
        <w:rPr>
          <w:noProof/>
          <w:sz w:val="36"/>
          <w:szCs w:val="36"/>
          <w:lang w:eastAsia="en-US"/>
        </w:rPr>
        <w:drawing>
          <wp:inline distT="0" distB="0" distL="0" distR="0">
            <wp:extent cx="2857500" cy="2324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ychee[1]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  <w:r>
        <w:rPr>
          <w:sz w:val="36"/>
          <w:szCs w:val="36"/>
        </w:rPr>
        <w:t>You can also serve it on top of yogurt and Granola, or store some in containers in your freezer for future Smoothies.</w:t>
      </w: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  <w:r>
        <w:rPr>
          <w:sz w:val="36"/>
          <w:szCs w:val="36"/>
        </w:rPr>
        <w:lastRenderedPageBreak/>
        <w:t>Class #2</w:t>
      </w:r>
      <w:r>
        <w:rPr>
          <w:sz w:val="36"/>
          <w:szCs w:val="36"/>
        </w:rPr>
        <w:br/>
        <w:t>Hummus</w:t>
      </w:r>
    </w:p>
    <w:p w:rsidR="002473DD" w:rsidRDefault="002473DD">
      <w:pPr>
        <w:pStyle w:val="Address"/>
        <w:rPr>
          <w:sz w:val="36"/>
          <w:szCs w:val="36"/>
        </w:rPr>
      </w:pPr>
    </w:p>
    <w:p w:rsidR="002473DD" w:rsidRDefault="002473DD">
      <w:pPr>
        <w:pStyle w:val="Address"/>
        <w:rPr>
          <w:sz w:val="36"/>
          <w:szCs w:val="36"/>
        </w:rPr>
      </w:pPr>
      <w:r>
        <w:rPr>
          <w:sz w:val="36"/>
          <w:szCs w:val="36"/>
        </w:rPr>
        <w:t>You will need:</w:t>
      </w:r>
      <w:r>
        <w:rPr>
          <w:sz w:val="36"/>
          <w:szCs w:val="36"/>
        </w:rPr>
        <w:br/>
      </w:r>
      <w:r w:rsidR="00E30966">
        <w:rPr>
          <w:sz w:val="36"/>
          <w:szCs w:val="36"/>
        </w:rPr>
        <w:t>1 can Garbanzo Beans</w:t>
      </w:r>
    </w:p>
    <w:p w:rsidR="00E30966" w:rsidRDefault="00E30966">
      <w:pPr>
        <w:pStyle w:val="Address"/>
        <w:rPr>
          <w:sz w:val="36"/>
          <w:szCs w:val="36"/>
        </w:rPr>
      </w:pPr>
      <w:r>
        <w:rPr>
          <w:sz w:val="36"/>
          <w:szCs w:val="36"/>
        </w:rPr>
        <w:t>4 Cloves of Garlic</w:t>
      </w:r>
    </w:p>
    <w:p w:rsidR="00E30966" w:rsidRDefault="00E30966">
      <w:pPr>
        <w:pStyle w:val="Address"/>
        <w:rPr>
          <w:sz w:val="36"/>
          <w:szCs w:val="36"/>
        </w:rPr>
      </w:pPr>
      <w:r>
        <w:rPr>
          <w:sz w:val="36"/>
          <w:szCs w:val="36"/>
        </w:rPr>
        <w:t>2 tablespoons Olive Oil</w:t>
      </w:r>
    </w:p>
    <w:p w:rsidR="00E30966" w:rsidRDefault="00E30966">
      <w:pPr>
        <w:pStyle w:val="Address"/>
        <w:rPr>
          <w:sz w:val="36"/>
          <w:szCs w:val="36"/>
        </w:rPr>
      </w:pPr>
      <w:r>
        <w:rPr>
          <w:sz w:val="36"/>
          <w:szCs w:val="36"/>
        </w:rPr>
        <w:t>1 Lemon</w:t>
      </w:r>
    </w:p>
    <w:p w:rsidR="00E30966" w:rsidRDefault="00E30966">
      <w:pPr>
        <w:pStyle w:val="Address"/>
        <w:rPr>
          <w:sz w:val="36"/>
          <w:szCs w:val="36"/>
        </w:rPr>
      </w:pPr>
      <w:r>
        <w:rPr>
          <w:sz w:val="36"/>
          <w:szCs w:val="36"/>
        </w:rPr>
        <w:t>1/3 cup Tahini (Sesame Seed Paste)</w:t>
      </w:r>
    </w:p>
    <w:p w:rsidR="00E30966" w:rsidRDefault="00E30966">
      <w:pPr>
        <w:pStyle w:val="Address"/>
        <w:rPr>
          <w:sz w:val="36"/>
          <w:szCs w:val="36"/>
        </w:rPr>
      </w:pPr>
      <w:r>
        <w:rPr>
          <w:sz w:val="36"/>
          <w:szCs w:val="36"/>
        </w:rPr>
        <w:t>A Cutting Board</w:t>
      </w:r>
    </w:p>
    <w:p w:rsidR="00E30966" w:rsidRDefault="00E30966">
      <w:pPr>
        <w:pStyle w:val="Address"/>
        <w:rPr>
          <w:sz w:val="36"/>
          <w:szCs w:val="36"/>
        </w:rPr>
      </w:pPr>
      <w:r>
        <w:rPr>
          <w:sz w:val="36"/>
          <w:szCs w:val="36"/>
        </w:rPr>
        <w:t>A strainer or Colander</w:t>
      </w:r>
    </w:p>
    <w:p w:rsidR="00E30966" w:rsidRDefault="00E30966">
      <w:pPr>
        <w:pStyle w:val="Address"/>
        <w:rPr>
          <w:sz w:val="36"/>
          <w:szCs w:val="36"/>
        </w:rPr>
      </w:pPr>
      <w:r>
        <w:rPr>
          <w:sz w:val="36"/>
          <w:szCs w:val="36"/>
        </w:rPr>
        <w:t>A pinch of Salt</w:t>
      </w:r>
      <w:r>
        <w:rPr>
          <w:sz w:val="36"/>
          <w:szCs w:val="36"/>
        </w:rPr>
        <w:br/>
        <w:t>A can opener</w:t>
      </w:r>
    </w:p>
    <w:p w:rsidR="00E30966" w:rsidRDefault="00E30966">
      <w:pPr>
        <w:pStyle w:val="Address"/>
        <w:rPr>
          <w:sz w:val="36"/>
          <w:szCs w:val="36"/>
        </w:rPr>
      </w:pPr>
      <w:r>
        <w:rPr>
          <w:sz w:val="36"/>
          <w:szCs w:val="36"/>
        </w:rPr>
        <w:t>A serving bowl</w:t>
      </w:r>
    </w:p>
    <w:p w:rsidR="00E30966" w:rsidRDefault="00E30966">
      <w:pPr>
        <w:pStyle w:val="Address"/>
        <w:rPr>
          <w:sz w:val="36"/>
          <w:szCs w:val="36"/>
        </w:rPr>
      </w:pPr>
      <w:r>
        <w:rPr>
          <w:sz w:val="36"/>
          <w:szCs w:val="36"/>
        </w:rPr>
        <w:t xml:space="preserve">A spoon or spatula </w:t>
      </w:r>
    </w:p>
    <w:p w:rsidR="00E30966" w:rsidRDefault="00E30966">
      <w:pPr>
        <w:pStyle w:val="Address"/>
        <w:rPr>
          <w:sz w:val="36"/>
          <w:szCs w:val="36"/>
        </w:rPr>
      </w:pPr>
      <w:r>
        <w:rPr>
          <w:sz w:val="36"/>
          <w:szCs w:val="36"/>
        </w:rPr>
        <w:t>A Blender or Food Processer</w:t>
      </w:r>
    </w:p>
    <w:p w:rsidR="00E30966" w:rsidRDefault="00E30966">
      <w:pPr>
        <w:pStyle w:val="Address"/>
        <w:rPr>
          <w:sz w:val="36"/>
          <w:szCs w:val="36"/>
        </w:rPr>
      </w:pPr>
    </w:p>
    <w:p w:rsidR="00E30966" w:rsidRDefault="00E30966">
      <w:pPr>
        <w:pStyle w:val="Address"/>
        <w:rPr>
          <w:sz w:val="36"/>
          <w:szCs w:val="36"/>
        </w:rPr>
      </w:pPr>
    </w:p>
    <w:p w:rsidR="00E30966" w:rsidRDefault="00E30966">
      <w:pPr>
        <w:pStyle w:val="Address"/>
        <w:rPr>
          <w:sz w:val="36"/>
          <w:szCs w:val="36"/>
        </w:rPr>
      </w:pPr>
      <w:r>
        <w:rPr>
          <w:sz w:val="36"/>
          <w:szCs w:val="36"/>
        </w:rPr>
        <w:t>Step 1.  Open the can of Beans and rinse in a Colander or Strainer</w:t>
      </w:r>
      <w:r>
        <w:rPr>
          <w:noProof/>
          <w:lang w:eastAsia="en-US"/>
        </w:rPr>
        <w:drawing>
          <wp:inline distT="0" distB="0" distL="0" distR="0">
            <wp:extent cx="3886200" cy="2714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inse-and-Drain-White-Beans[1]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66" w:rsidRDefault="00E30966">
      <w:pPr>
        <w:pStyle w:val="Address"/>
        <w:rPr>
          <w:sz w:val="36"/>
          <w:szCs w:val="36"/>
        </w:rPr>
      </w:pPr>
    </w:p>
    <w:p w:rsidR="00E30966" w:rsidRDefault="00E30966">
      <w:pPr>
        <w:pStyle w:val="Address"/>
        <w:rPr>
          <w:sz w:val="36"/>
          <w:szCs w:val="36"/>
        </w:rPr>
      </w:pPr>
      <w:r>
        <w:rPr>
          <w:sz w:val="36"/>
          <w:szCs w:val="36"/>
        </w:rPr>
        <w:lastRenderedPageBreak/>
        <w:t>Step 2. Peel the Garlic.</w:t>
      </w:r>
      <w:r>
        <w:rPr>
          <w:noProof/>
          <w:sz w:val="36"/>
          <w:szCs w:val="36"/>
          <w:lang w:eastAsia="en-US"/>
        </w:rPr>
        <w:drawing>
          <wp:inline distT="0" distB="0" distL="0" distR="0">
            <wp:extent cx="3438525" cy="19431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eling_garlic[1]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66" w:rsidRDefault="00E30966">
      <w:pPr>
        <w:pStyle w:val="Address"/>
        <w:rPr>
          <w:sz w:val="36"/>
          <w:szCs w:val="36"/>
        </w:rPr>
      </w:pPr>
    </w:p>
    <w:p w:rsidR="009B653E" w:rsidRDefault="009B653E">
      <w:pPr>
        <w:pStyle w:val="Address"/>
        <w:rPr>
          <w:sz w:val="36"/>
          <w:szCs w:val="36"/>
        </w:rPr>
      </w:pPr>
    </w:p>
    <w:p w:rsidR="009B653E" w:rsidRDefault="009B653E">
      <w:pPr>
        <w:pStyle w:val="Address"/>
        <w:rPr>
          <w:sz w:val="36"/>
          <w:szCs w:val="36"/>
        </w:rPr>
      </w:pPr>
    </w:p>
    <w:p w:rsidR="00E30966" w:rsidRDefault="00E30966">
      <w:pPr>
        <w:pStyle w:val="Address"/>
        <w:rPr>
          <w:sz w:val="36"/>
          <w:szCs w:val="36"/>
        </w:rPr>
      </w:pPr>
    </w:p>
    <w:p w:rsidR="00B562F7" w:rsidRDefault="00E30966">
      <w:pPr>
        <w:pStyle w:val="Address"/>
        <w:rPr>
          <w:sz w:val="36"/>
          <w:szCs w:val="36"/>
        </w:rPr>
      </w:pPr>
      <w:r>
        <w:rPr>
          <w:sz w:val="36"/>
          <w:szCs w:val="36"/>
        </w:rPr>
        <w:t xml:space="preserve">Step </w:t>
      </w:r>
      <w:r w:rsidR="00B562F7">
        <w:rPr>
          <w:sz w:val="36"/>
          <w:szCs w:val="36"/>
        </w:rPr>
        <w:t>3</w:t>
      </w:r>
      <w:r>
        <w:rPr>
          <w:sz w:val="36"/>
          <w:szCs w:val="36"/>
        </w:rPr>
        <w:t xml:space="preserve"> Cut up the lemon and squeeze </w:t>
      </w:r>
      <w:r w:rsidR="00B562F7">
        <w:rPr>
          <w:sz w:val="36"/>
          <w:szCs w:val="36"/>
        </w:rPr>
        <w:t xml:space="preserve">the juice. </w:t>
      </w:r>
      <w:r>
        <w:rPr>
          <w:sz w:val="36"/>
          <w:szCs w:val="36"/>
        </w:rPr>
        <w:t>Use a strainer to catch the seeds.</w:t>
      </w:r>
      <w:r w:rsidR="009B653E">
        <w:rPr>
          <w:noProof/>
          <w:sz w:val="36"/>
          <w:szCs w:val="36"/>
          <w:lang w:eastAsia="en-US"/>
        </w:rPr>
        <w:drawing>
          <wp:inline distT="0" distB="0" distL="0" distR="0">
            <wp:extent cx="5029200" cy="28308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X9ZEWLGSUSPFP3.MEDIUM[1]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</w:p>
    <w:p w:rsidR="009B653E" w:rsidRDefault="009B653E">
      <w:pPr>
        <w:pStyle w:val="Address"/>
        <w:rPr>
          <w:sz w:val="36"/>
          <w:szCs w:val="36"/>
        </w:rPr>
      </w:pPr>
    </w:p>
    <w:p w:rsidR="009B653E" w:rsidRDefault="009B653E">
      <w:pPr>
        <w:pStyle w:val="Address"/>
        <w:rPr>
          <w:sz w:val="36"/>
          <w:szCs w:val="36"/>
        </w:rPr>
      </w:pPr>
    </w:p>
    <w:p w:rsidR="00B562F7" w:rsidRDefault="00B562F7">
      <w:pPr>
        <w:pStyle w:val="Address"/>
        <w:rPr>
          <w:sz w:val="36"/>
          <w:szCs w:val="36"/>
        </w:rPr>
      </w:pPr>
    </w:p>
    <w:p w:rsidR="00B562F7" w:rsidRDefault="00B562F7">
      <w:pPr>
        <w:pStyle w:val="Address"/>
        <w:rPr>
          <w:sz w:val="36"/>
          <w:szCs w:val="36"/>
        </w:rPr>
      </w:pPr>
    </w:p>
    <w:p w:rsidR="00E30966" w:rsidRDefault="00E30966">
      <w:pPr>
        <w:pStyle w:val="Address"/>
        <w:rPr>
          <w:sz w:val="36"/>
          <w:szCs w:val="36"/>
        </w:rPr>
      </w:pPr>
      <w:r>
        <w:rPr>
          <w:sz w:val="36"/>
          <w:szCs w:val="36"/>
        </w:rPr>
        <w:t xml:space="preserve">Step </w:t>
      </w:r>
      <w:r w:rsidR="00B562F7">
        <w:rPr>
          <w:sz w:val="36"/>
          <w:szCs w:val="36"/>
        </w:rPr>
        <w:t>4</w:t>
      </w:r>
      <w:r>
        <w:rPr>
          <w:sz w:val="36"/>
          <w:szCs w:val="36"/>
        </w:rPr>
        <w:t>. Put all ingredients into the Food Processor or Blender</w:t>
      </w:r>
    </w:p>
    <w:p w:rsidR="00E30966" w:rsidRDefault="00E30966">
      <w:pPr>
        <w:pStyle w:val="Address"/>
      </w:pPr>
      <w:r>
        <w:rPr>
          <w:noProof/>
          <w:lang w:eastAsia="en-US"/>
        </w:rPr>
        <w:drawing>
          <wp:inline distT="0" distB="0" distL="0" distR="0">
            <wp:extent cx="5029200" cy="3771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ummus-Ingredients[1]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F7" w:rsidRDefault="00B562F7">
      <w:pPr>
        <w:pStyle w:val="Address"/>
      </w:pPr>
    </w:p>
    <w:p w:rsidR="00B562F7" w:rsidRDefault="00B562F7">
      <w:pPr>
        <w:pStyle w:val="Address"/>
      </w:pPr>
    </w:p>
    <w:p w:rsidR="00B562F7" w:rsidRDefault="00B562F7">
      <w:pPr>
        <w:pStyle w:val="Address"/>
      </w:pPr>
      <w:r>
        <w:t>Step 5. Blend until smooth.</w:t>
      </w:r>
      <w:r>
        <w:br/>
      </w:r>
      <w:r>
        <w:rPr>
          <w:noProof/>
          <w:lang w:eastAsia="en-US"/>
        </w:rPr>
        <w:drawing>
          <wp:inline distT="0" distB="0" distL="0" distR="0">
            <wp:extent cx="3383402" cy="2524125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lended-Hummus[1]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88" cy="254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F7" w:rsidRDefault="00B562F7">
      <w:pPr>
        <w:pStyle w:val="Address"/>
      </w:pPr>
    </w:p>
    <w:p w:rsidR="00B562F7" w:rsidRDefault="00B562F7">
      <w:pPr>
        <w:pStyle w:val="Address"/>
      </w:pPr>
    </w:p>
    <w:p w:rsidR="00B562F7" w:rsidRDefault="00B562F7">
      <w:pPr>
        <w:pStyle w:val="Address"/>
      </w:pPr>
      <w:r>
        <w:t>Step 6. Put in serving bowl and serve with Chips, Crackers or sliced vegetables and share with friends or use as salad dressing.</w:t>
      </w:r>
      <w:r>
        <w:br/>
      </w:r>
      <w:r>
        <w:rPr>
          <w:noProof/>
          <w:lang w:eastAsia="en-US"/>
        </w:rPr>
        <w:drawing>
          <wp:inline distT="0" distB="0" distL="0" distR="0">
            <wp:extent cx="4267200" cy="2419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ummusbowl[1]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89" w:rsidRDefault="00451D89">
      <w:pPr>
        <w:pStyle w:val="Address"/>
      </w:pPr>
    </w:p>
    <w:p w:rsidR="00451D89" w:rsidRDefault="00451D89">
      <w:pPr>
        <w:pStyle w:val="Address"/>
      </w:pPr>
    </w:p>
    <w:p w:rsidR="00451D89" w:rsidRDefault="00451D89">
      <w:pPr>
        <w:pStyle w:val="Address"/>
      </w:pPr>
    </w:p>
    <w:p w:rsidR="00747C92" w:rsidRDefault="00747C92">
      <w:pPr>
        <w:pStyle w:val="Address"/>
      </w:pPr>
    </w:p>
    <w:p w:rsidR="00747C92" w:rsidRDefault="00747C92">
      <w:pPr>
        <w:pStyle w:val="Address"/>
      </w:pPr>
    </w:p>
    <w:p w:rsidR="00747C92" w:rsidRDefault="00747C92">
      <w:pPr>
        <w:pStyle w:val="Address"/>
      </w:pPr>
    </w:p>
    <w:p w:rsidR="00747C92" w:rsidRDefault="00747C92">
      <w:pPr>
        <w:pStyle w:val="Address"/>
      </w:pPr>
    </w:p>
    <w:p w:rsidR="00747C92" w:rsidRDefault="00747C92">
      <w:pPr>
        <w:pStyle w:val="Address"/>
      </w:pPr>
    </w:p>
    <w:p w:rsidR="00747C92" w:rsidRDefault="00747C92">
      <w:pPr>
        <w:pStyle w:val="Address"/>
      </w:pPr>
    </w:p>
    <w:p w:rsidR="00747C92" w:rsidRDefault="00747C92">
      <w:pPr>
        <w:pStyle w:val="Address"/>
      </w:pPr>
    </w:p>
    <w:p w:rsidR="00747C92" w:rsidRDefault="00747C92">
      <w:pPr>
        <w:pStyle w:val="Address"/>
      </w:pPr>
    </w:p>
    <w:p w:rsidR="00747C92" w:rsidRDefault="00747C92">
      <w:pPr>
        <w:pStyle w:val="Address"/>
      </w:pPr>
    </w:p>
    <w:p w:rsidR="00747C92" w:rsidRDefault="00747C92">
      <w:pPr>
        <w:pStyle w:val="Address"/>
      </w:pPr>
    </w:p>
    <w:p w:rsidR="00747C92" w:rsidRDefault="00747C92">
      <w:pPr>
        <w:pStyle w:val="Address"/>
      </w:pPr>
    </w:p>
    <w:p w:rsidR="00747C92" w:rsidRDefault="00747C92">
      <w:pPr>
        <w:pStyle w:val="Address"/>
      </w:pPr>
    </w:p>
    <w:p w:rsidR="00747C92" w:rsidRDefault="00747C92">
      <w:pPr>
        <w:pStyle w:val="Address"/>
      </w:pPr>
    </w:p>
    <w:p w:rsidR="00451D89" w:rsidRDefault="00451D89">
      <w:pPr>
        <w:pStyle w:val="Address"/>
      </w:pPr>
      <w:r>
        <w:lastRenderedPageBreak/>
        <w:t xml:space="preserve">Class # 3  Salad with Balsamic Vinaigrette </w:t>
      </w:r>
    </w:p>
    <w:p w:rsidR="00451D89" w:rsidRDefault="00451D89">
      <w:pPr>
        <w:pStyle w:val="Address"/>
      </w:pPr>
    </w:p>
    <w:p w:rsidR="00451D89" w:rsidRDefault="00451D89">
      <w:pPr>
        <w:pStyle w:val="Address"/>
      </w:pPr>
      <w:r>
        <w:t>You will need:</w:t>
      </w:r>
      <w:r>
        <w:br/>
        <w:t>A Large Mixing bowl</w:t>
      </w:r>
    </w:p>
    <w:p w:rsidR="00451D89" w:rsidRDefault="003F1C10">
      <w:pPr>
        <w:pStyle w:val="Address"/>
      </w:pPr>
      <w:r>
        <w:t>Colander</w:t>
      </w:r>
      <w:r>
        <w:br/>
        <w:t>Dark Leafy greens (</w:t>
      </w:r>
      <w:r w:rsidR="00451D89">
        <w:t>Lettuce, Kale, Spinach, Arugula, or spring mix)</w:t>
      </w:r>
    </w:p>
    <w:p w:rsidR="00451D89" w:rsidRDefault="00451D89">
      <w:pPr>
        <w:pStyle w:val="Address"/>
      </w:pPr>
      <w:r>
        <w:t>An Apple, or other fruit</w:t>
      </w:r>
    </w:p>
    <w:p w:rsidR="00451D89" w:rsidRDefault="00451D89">
      <w:pPr>
        <w:pStyle w:val="Address"/>
      </w:pPr>
      <w:r>
        <w:t>o</w:t>
      </w:r>
      <w:r w:rsidR="003F1C10">
        <w:t>r</w:t>
      </w:r>
      <w:r>
        <w:t xml:space="preserve"> vegetables (Cucumber, Onion greens, bell pepper, carrots or broccoli for example)</w:t>
      </w:r>
    </w:p>
    <w:p w:rsidR="00747C92" w:rsidRDefault="00451D89">
      <w:pPr>
        <w:pStyle w:val="Address"/>
      </w:pPr>
      <w:r>
        <w:t>Toasted nuts (Optional)</w:t>
      </w:r>
    </w:p>
    <w:p w:rsidR="00451D89" w:rsidRDefault="00451D89">
      <w:pPr>
        <w:pStyle w:val="Address"/>
      </w:pPr>
      <w:r>
        <w:br/>
      </w:r>
      <w:r w:rsidR="00747C92">
        <w:t>Dressing:</w:t>
      </w:r>
      <w:r w:rsidR="00747C92">
        <w:br/>
      </w:r>
      <w:r>
        <w:t>a small jar for mixing dressing</w:t>
      </w:r>
    </w:p>
    <w:p w:rsidR="00747C92" w:rsidRDefault="00747C92">
      <w:pPr>
        <w:pStyle w:val="Address"/>
      </w:pPr>
      <w:r>
        <w:t>¼ cup Balsamic Vinegar</w:t>
      </w:r>
    </w:p>
    <w:p w:rsidR="00747C92" w:rsidRDefault="00747C92">
      <w:pPr>
        <w:pStyle w:val="Address"/>
      </w:pPr>
      <w:r>
        <w:t>¼ cup Olive Oil (or sesame oil)</w:t>
      </w:r>
    </w:p>
    <w:p w:rsidR="00747C92" w:rsidRDefault="00747C92">
      <w:pPr>
        <w:pStyle w:val="Address"/>
      </w:pPr>
      <w:r>
        <w:t>A pinch of salt, and pepper to taste</w:t>
      </w:r>
    </w:p>
    <w:p w:rsidR="00747C92" w:rsidRDefault="00747C92">
      <w:pPr>
        <w:pStyle w:val="Address"/>
      </w:pPr>
      <w:r>
        <w:t xml:space="preserve">Italian Seasoning </w:t>
      </w:r>
    </w:p>
    <w:p w:rsidR="00451D89" w:rsidRDefault="00747C92">
      <w:pPr>
        <w:pStyle w:val="Address"/>
      </w:pPr>
      <w:r>
        <w:t>Step one. Wash the vegetables.</w:t>
      </w:r>
      <w:r>
        <w:rPr>
          <w:noProof/>
          <w:lang w:eastAsia="en-US"/>
        </w:rPr>
        <w:drawing>
          <wp:inline distT="0" distB="0" distL="0" distR="0">
            <wp:extent cx="4067175" cy="2390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shing-vegetables-5[1]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92" w:rsidRDefault="00747C92">
      <w:pPr>
        <w:pStyle w:val="Address"/>
      </w:pPr>
    </w:p>
    <w:p w:rsidR="00747C92" w:rsidRDefault="00747C92">
      <w:pPr>
        <w:pStyle w:val="Address"/>
      </w:pPr>
      <w:r>
        <w:lastRenderedPageBreak/>
        <w:t>Step 2. Cut vegetables into bite sized pieces.</w:t>
      </w:r>
      <w:r>
        <w:rPr>
          <w:noProof/>
          <w:lang w:eastAsia="en-US"/>
        </w:rPr>
        <w:drawing>
          <wp:inline distT="0" distB="0" distL="0" distR="0">
            <wp:extent cx="3657600" cy="1959864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_featured_jul[1]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92" w:rsidRDefault="00747C92">
      <w:pPr>
        <w:pStyle w:val="Address"/>
      </w:pPr>
    </w:p>
    <w:p w:rsidR="00747C92" w:rsidRDefault="00747C92">
      <w:pPr>
        <w:pStyle w:val="Address"/>
      </w:pPr>
      <w:r>
        <w:t xml:space="preserve">Step 3. </w:t>
      </w:r>
      <w:r w:rsidR="00EB5D18">
        <w:t>Toss all vegetables together in a bowl</w:t>
      </w:r>
      <w:r w:rsidR="00EB5D18">
        <w:rPr>
          <w:noProof/>
          <w:lang w:eastAsia="en-US"/>
        </w:rPr>
        <w:drawing>
          <wp:inline distT="0" distB="0" distL="0" distR="0">
            <wp:extent cx="4332395" cy="2886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ss-salad[1]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525" cy="289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D18">
        <w:br/>
      </w:r>
    </w:p>
    <w:p w:rsidR="00EB5D18" w:rsidRDefault="00EB5D18">
      <w:pPr>
        <w:pStyle w:val="Address"/>
      </w:pPr>
    </w:p>
    <w:p w:rsidR="00EB5D18" w:rsidRDefault="00EB5D18">
      <w:pPr>
        <w:pStyle w:val="Address"/>
      </w:pPr>
    </w:p>
    <w:p w:rsidR="00EB5D18" w:rsidRDefault="00EB5D18">
      <w:pPr>
        <w:pStyle w:val="Address"/>
      </w:pPr>
    </w:p>
    <w:p w:rsidR="00EB5D18" w:rsidRDefault="00EB5D18">
      <w:pPr>
        <w:pStyle w:val="Address"/>
      </w:pPr>
    </w:p>
    <w:p w:rsidR="00EB5D18" w:rsidRDefault="00EB5D18">
      <w:pPr>
        <w:pStyle w:val="Address"/>
      </w:pPr>
    </w:p>
    <w:p w:rsidR="00EB5D18" w:rsidRDefault="00EB5D18">
      <w:pPr>
        <w:pStyle w:val="Address"/>
      </w:pPr>
    </w:p>
    <w:p w:rsidR="00EB5D18" w:rsidRDefault="00EB5D18">
      <w:pPr>
        <w:pStyle w:val="Address"/>
      </w:pPr>
    </w:p>
    <w:p w:rsidR="00EB5D18" w:rsidRDefault="00EB5D18">
      <w:pPr>
        <w:pStyle w:val="Address"/>
      </w:pPr>
      <w:r>
        <w:lastRenderedPageBreak/>
        <w:t>Step 4. Put all ingredients for the dressing in a small jar. Put the lid on well and shake. Pour over salad.</w:t>
      </w:r>
      <w:r w:rsidR="00932170">
        <w:t xml:space="preserve"> Toss gently so the dressing evenly coats the salad.</w:t>
      </w:r>
      <w:r>
        <w:rPr>
          <w:noProof/>
          <w:lang w:eastAsia="en-US"/>
        </w:rPr>
        <w:drawing>
          <wp:inline distT="0" distB="0" distL="0" distR="0">
            <wp:extent cx="4829175" cy="32194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aking-the-dressing[1]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792" cy="321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 xml:space="preserve">Step 5. Serve and ENJOY!! </w:t>
      </w:r>
      <w:r>
        <w:br/>
      </w:r>
      <w:r>
        <w:br/>
      </w:r>
    </w:p>
    <w:p w:rsidR="00932170" w:rsidRDefault="00932170">
      <w:pPr>
        <w:pStyle w:val="Address"/>
      </w:pPr>
    </w:p>
    <w:p w:rsidR="00932170" w:rsidRDefault="00932170">
      <w:pPr>
        <w:pStyle w:val="Address"/>
      </w:pPr>
    </w:p>
    <w:p w:rsidR="00932170" w:rsidRDefault="00932170">
      <w:pPr>
        <w:pStyle w:val="Address"/>
      </w:pPr>
    </w:p>
    <w:p w:rsidR="00932170" w:rsidRDefault="00932170">
      <w:pPr>
        <w:pStyle w:val="Address"/>
      </w:pPr>
    </w:p>
    <w:p w:rsidR="00932170" w:rsidRDefault="00932170">
      <w:pPr>
        <w:pStyle w:val="Address"/>
      </w:pPr>
    </w:p>
    <w:p w:rsidR="00932170" w:rsidRDefault="00932170">
      <w:pPr>
        <w:pStyle w:val="Address"/>
      </w:pPr>
    </w:p>
    <w:p w:rsidR="00932170" w:rsidRDefault="00932170">
      <w:pPr>
        <w:pStyle w:val="Address"/>
      </w:pPr>
    </w:p>
    <w:p w:rsidR="00932170" w:rsidRDefault="00932170">
      <w:pPr>
        <w:pStyle w:val="Address"/>
      </w:pPr>
    </w:p>
    <w:p w:rsidR="00932170" w:rsidRDefault="00932170">
      <w:pPr>
        <w:pStyle w:val="Address"/>
      </w:pPr>
    </w:p>
    <w:p w:rsidR="00932170" w:rsidRDefault="00932170">
      <w:pPr>
        <w:pStyle w:val="Address"/>
      </w:pPr>
    </w:p>
    <w:p w:rsidR="00EB5D18" w:rsidRDefault="00EB5D18">
      <w:pPr>
        <w:pStyle w:val="Address"/>
      </w:pPr>
      <w:r>
        <w:t>Class #4.  Aram Sandwich rolls</w:t>
      </w:r>
    </w:p>
    <w:p w:rsidR="00EB5D18" w:rsidRDefault="00EB5D18">
      <w:pPr>
        <w:pStyle w:val="Address"/>
      </w:pPr>
    </w:p>
    <w:p w:rsidR="00EB5D18" w:rsidRDefault="00EB5D18">
      <w:pPr>
        <w:pStyle w:val="Address"/>
      </w:pPr>
      <w:r>
        <w:t xml:space="preserve">You will need: </w:t>
      </w:r>
      <w:r>
        <w:br/>
        <w:t>Large flour Tortillas</w:t>
      </w:r>
    </w:p>
    <w:p w:rsidR="00EB5D18" w:rsidRDefault="00EB5D18">
      <w:pPr>
        <w:pStyle w:val="Address"/>
      </w:pPr>
      <w:r>
        <w:t xml:space="preserve">1 </w:t>
      </w:r>
      <w:r w:rsidR="00932170">
        <w:t>tablespoon</w:t>
      </w:r>
      <w:r>
        <w:t xml:space="preserve"> </w:t>
      </w:r>
      <w:r w:rsidR="00932170">
        <w:t>Cream Cheese</w:t>
      </w:r>
      <w:r>
        <w:t>.</w:t>
      </w:r>
    </w:p>
    <w:p w:rsidR="00EB5D18" w:rsidRDefault="00EB5D18">
      <w:pPr>
        <w:pStyle w:val="Address"/>
      </w:pPr>
      <w:r>
        <w:t>Lettuce</w:t>
      </w:r>
    </w:p>
    <w:p w:rsidR="00EB5D18" w:rsidRDefault="00EB5D18">
      <w:pPr>
        <w:pStyle w:val="Address"/>
      </w:pPr>
      <w:r>
        <w:t>Tomatoes, sliced thinly</w:t>
      </w:r>
    </w:p>
    <w:p w:rsidR="00EB5D18" w:rsidRDefault="00EB5D18">
      <w:pPr>
        <w:pStyle w:val="Address"/>
      </w:pPr>
      <w:r>
        <w:t>Cucumbers, Sliced thinly.</w:t>
      </w:r>
    </w:p>
    <w:p w:rsidR="00EB5D18" w:rsidRDefault="00EB5D18">
      <w:pPr>
        <w:pStyle w:val="Address"/>
      </w:pPr>
      <w:r>
        <w:t>2 slices of Turkey Lunchmeat</w:t>
      </w:r>
    </w:p>
    <w:p w:rsidR="00EB5D18" w:rsidRDefault="00EB5D18">
      <w:pPr>
        <w:pStyle w:val="Address"/>
      </w:pPr>
      <w:r>
        <w:t>A cutting board and Knife</w:t>
      </w:r>
    </w:p>
    <w:p w:rsidR="00932170" w:rsidRDefault="00932170">
      <w:pPr>
        <w:pStyle w:val="Address"/>
      </w:pPr>
    </w:p>
    <w:p w:rsidR="00EB5D18" w:rsidRDefault="00EB5D18">
      <w:pPr>
        <w:pStyle w:val="Address"/>
      </w:pPr>
      <w:r>
        <w:t>Step 1. Lay down your Tortilla on the cutting board.</w:t>
      </w:r>
      <w:r>
        <w:rPr>
          <w:noProof/>
          <w:lang w:eastAsia="en-US"/>
        </w:rPr>
        <w:drawing>
          <wp:inline distT="0" distB="0" distL="0" distR="0">
            <wp:extent cx="4463078" cy="2838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ortilla[1]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839" cy="284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18" w:rsidRDefault="00EB5D18">
      <w:pPr>
        <w:pStyle w:val="Address"/>
      </w:pPr>
    </w:p>
    <w:p w:rsidR="00932170" w:rsidRDefault="00932170">
      <w:pPr>
        <w:pStyle w:val="Address"/>
      </w:pPr>
    </w:p>
    <w:p w:rsidR="00932170" w:rsidRDefault="00932170">
      <w:pPr>
        <w:pStyle w:val="Address"/>
      </w:pPr>
    </w:p>
    <w:p w:rsidR="00932170" w:rsidRDefault="00932170">
      <w:pPr>
        <w:pStyle w:val="Address"/>
      </w:pPr>
    </w:p>
    <w:p w:rsidR="00816AE1" w:rsidRDefault="00816AE1">
      <w:pPr>
        <w:pStyle w:val="Address"/>
      </w:pPr>
      <w:r>
        <w:lastRenderedPageBreak/>
        <w:t xml:space="preserve">Step 2. Spread </w:t>
      </w:r>
      <w:r w:rsidR="00932170">
        <w:t>Cream cheese</w:t>
      </w:r>
      <w:r>
        <w:t xml:space="preserve"> on ½ of the tortilla, closest to you.</w:t>
      </w:r>
    </w:p>
    <w:p w:rsidR="00816AE1" w:rsidRDefault="00932170">
      <w:pPr>
        <w:pStyle w:val="Address"/>
      </w:pPr>
      <w:r>
        <w:rPr>
          <w:noProof/>
          <w:lang w:eastAsia="en-US"/>
        </w:rPr>
        <w:drawing>
          <wp:inline distT="0" distB="0" distL="0" distR="0">
            <wp:extent cx="4064000" cy="3048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bstitute-for-mascarpone-cheese-10-scaled1000[1]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AE1" w:rsidRDefault="00816AE1">
      <w:pPr>
        <w:pStyle w:val="Address"/>
      </w:pPr>
    </w:p>
    <w:p w:rsidR="00816AE1" w:rsidRDefault="00816AE1">
      <w:pPr>
        <w:pStyle w:val="Address"/>
      </w:pPr>
    </w:p>
    <w:p w:rsidR="00816AE1" w:rsidRDefault="00816AE1">
      <w:pPr>
        <w:pStyle w:val="Address"/>
      </w:pPr>
    </w:p>
    <w:p w:rsidR="00816AE1" w:rsidRDefault="00816AE1">
      <w:pPr>
        <w:pStyle w:val="Address"/>
      </w:pPr>
      <w:r>
        <w:t>Step 3. Layer all the other ingredients</w:t>
      </w:r>
      <w:r>
        <w:tab/>
      </w:r>
      <w:r>
        <w:tab/>
      </w:r>
      <w:r>
        <w:tab/>
      </w:r>
      <w:r>
        <w:tab/>
        <w:t>`</w:t>
      </w:r>
    </w:p>
    <w:p w:rsidR="00816AE1" w:rsidRDefault="00816AE1">
      <w:pPr>
        <w:pStyle w:val="Address"/>
      </w:pPr>
      <w:r>
        <w:rPr>
          <w:noProof/>
          <w:lang w:eastAsia="en-US"/>
        </w:rPr>
        <w:drawing>
          <wp:inline distT="0" distB="0" distL="0" distR="0">
            <wp:extent cx="3495675" cy="2621756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ram-Sandwiches-0041-e1298135063253[1]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007" cy="26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AE1" w:rsidRDefault="00816AE1">
      <w:pPr>
        <w:pStyle w:val="Address"/>
      </w:pPr>
    </w:p>
    <w:p w:rsidR="00BE0A54" w:rsidRDefault="00BE0A54">
      <w:pPr>
        <w:pStyle w:val="Address"/>
      </w:pPr>
    </w:p>
    <w:p w:rsidR="00BE0A54" w:rsidRDefault="00BE0A54">
      <w:pPr>
        <w:pStyle w:val="Address"/>
      </w:pPr>
    </w:p>
    <w:p w:rsidR="00816AE1" w:rsidRDefault="00816AE1">
      <w:pPr>
        <w:pStyle w:val="Address"/>
      </w:pPr>
      <w:r>
        <w:t>Step 5. Roll the sandwich up</w:t>
      </w:r>
    </w:p>
    <w:p w:rsidR="00816AE1" w:rsidRDefault="00816AE1">
      <w:pPr>
        <w:pStyle w:val="Address"/>
      </w:pPr>
      <w:r>
        <w:rPr>
          <w:noProof/>
          <w:lang w:eastAsia="en-US"/>
        </w:rPr>
        <w:drawing>
          <wp:inline distT="0" distB="0" distL="0" distR="0">
            <wp:extent cx="3390900" cy="25431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ram-Sandwiches-005-e1297574191537[1]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54" w:rsidRDefault="00BE0A54">
      <w:pPr>
        <w:pStyle w:val="Address"/>
      </w:pPr>
    </w:p>
    <w:p w:rsidR="00BE0A54" w:rsidRDefault="00BE0A54">
      <w:pPr>
        <w:pStyle w:val="Address"/>
      </w:pPr>
    </w:p>
    <w:p w:rsidR="00BE0A54" w:rsidRDefault="00BE0A54">
      <w:pPr>
        <w:pStyle w:val="Address"/>
      </w:pPr>
    </w:p>
    <w:p w:rsidR="00BE0A54" w:rsidRDefault="00BE0A54">
      <w:pPr>
        <w:pStyle w:val="Address"/>
      </w:pPr>
    </w:p>
    <w:p w:rsidR="00BE0A54" w:rsidRDefault="00BE0A54">
      <w:pPr>
        <w:pStyle w:val="Address"/>
      </w:pPr>
    </w:p>
    <w:p w:rsidR="00816AE1" w:rsidRDefault="00816AE1">
      <w:pPr>
        <w:pStyle w:val="Address"/>
      </w:pPr>
      <w:r>
        <w:t>Step 6. Cut into slices and enjoy!</w:t>
      </w:r>
    </w:p>
    <w:p w:rsidR="00816AE1" w:rsidRDefault="00816AE1">
      <w:pPr>
        <w:pStyle w:val="Address"/>
      </w:pPr>
      <w:r>
        <w:rPr>
          <w:noProof/>
          <w:lang w:eastAsia="en-US"/>
        </w:rPr>
        <w:drawing>
          <wp:inline distT="0" distB="0" distL="0" distR="0">
            <wp:extent cx="3746500" cy="2809875"/>
            <wp:effectExtent l="0" t="0" r="635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b533ff479cfb2b28f032dd2913a5143[1]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CD" w:rsidRDefault="00D474CD">
      <w:pPr>
        <w:pStyle w:val="Address"/>
      </w:pPr>
    </w:p>
    <w:p w:rsidR="00D474CD" w:rsidRDefault="00D474CD">
      <w:pPr>
        <w:pStyle w:val="Address"/>
      </w:pPr>
    </w:p>
    <w:p w:rsidR="00D474CD" w:rsidRDefault="00554CAA">
      <w:pPr>
        <w:pStyle w:val="Address"/>
      </w:pPr>
      <w:r>
        <w:lastRenderedPageBreak/>
        <w:t xml:space="preserve">Class # 5 </w:t>
      </w:r>
      <w:r w:rsidR="00D474CD">
        <w:t>Stuffed Medjool Dates</w:t>
      </w:r>
    </w:p>
    <w:p w:rsidR="00D474CD" w:rsidRDefault="00D474CD">
      <w:pPr>
        <w:pStyle w:val="Address"/>
      </w:pPr>
    </w:p>
    <w:p w:rsidR="00D474CD" w:rsidRDefault="00D474CD">
      <w:pPr>
        <w:pStyle w:val="Address"/>
      </w:pPr>
      <w:r>
        <w:t>You will need:</w:t>
      </w:r>
    </w:p>
    <w:p w:rsidR="00D474CD" w:rsidRDefault="00D474CD">
      <w:pPr>
        <w:pStyle w:val="Address"/>
      </w:pPr>
      <w:r>
        <w:t>2</w:t>
      </w:r>
      <w:r w:rsidR="009359D9">
        <w:t>-4</w:t>
      </w:r>
      <w:r>
        <w:t xml:space="preserve"> Medjool dates per person</w:t>
      </w:r>
    </w:p>
    <w:p w:rsidR="00D474CD" w:rsidRDefault="00D474CD">
      <w:pPr>
        <w:pStyle w:val="Address"/>
      </w:pPr>
      <w:r>
        <w:t>4</w:t>
      </w:r>
      <w:r w:rsidR="009359D9">
        <w:t>-8</w:t>
      </w:r>
      <w:r>
        <w:t xml:space="preserve"> Pecan, Walnut halves per person</w:t>
      </w:r>
    </w:p>
    <w:p w:rsidR="00D474CD" w:rsidRDefault="00D474CD">
      <w:pPr>
        <w:pStyle w:val="Address"/>
      </w:pPr>
      <w:r>
        <w:t xml:space="preserve">1 Package of </w:t>
      </w:r>
      <w:r w:rsidR="003F1C10">
        <w:t>Chevre</w:t>
      </w:r>
      <w:r>
        <w:t xml:space="preserve"> Cheese</w:t>
      </w:r>
    </w:p>
    <w:p w:rsidR="00D474CD" w:rsidRDefault="00D474CD">
      <w:pPr>
        <w:pStyle w:val="Address"/>
      </w:pPr>
      <w:r>
        <w:t>1 Bunch fresh Mint Leaves</w:t>
      </w:r>
    </w:p>
    <w:p w:rsidR="00D474CD" w:rsidRDefault="00D474CD">
      <w:pPr>
        <w:pStyle w:val="Address"/>
      </w:pPr>
      <w:r>
        <w:t>A knife</w:t>
      </w:r>
    </w:p>
    <w:p w:rsidR="00D474CD" w:rsidRDefault="00D474CD">
      <w:pPr>
        <w:pStyle w:val="Address"/>
      </w:pPr>
      <w:r>
        <w:t>A cutting board</w:t>
      </w:r>
    </w:p>
    <w:p w:rsidR="00D474CD" w:rsidRDefault="00D474CD">
      <w:pPr>
        <w:pStyle w:val="Address"/>
      </w:pPr>
      <w:r>
        <w:t>A teaspoon</w:t>
      </w:r>
    </w:p>
    <w:p w:rsidR="00D474CD" w:rsidRDefault="00D474CD">
      <w:pPr>
        <w:pStyle w:val="Address"/>
      </w:pPr>
    </w:p>
    <w:p w:rsidR="00D474CD" w:rsidRDefault="00D474CD">
      <w:pPr>
        <w:pStyle w:val="Address"/>
      </w:pPr>
      <w:r>
        <w:t xml:space="preserve">Step 1. Cut </w:t>
      </w:r>
      <w:r w:rsidR="009359D9">
        <w:t>the dates in half and remove the pit.</w:t>
      </w:r>
    </w:p>
    <w:p w:rsidR="009359D9" w:rsidRDefault="009359D9">
      <w:pPr>
        <w:pStyle w:val="Address"/>
      </w:pPr>
      <w:r>
        <w:rPr>
          <w:noProof/>
          <w:lang w:eastAsia="en-US"/>
        </w:rPr>
        <w:drawing>
          <wp:inline distT="0" distB="0" distL="0" distR="0">
            <wp:extent cx="4003382" cy="2647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move-pit-from-date[1]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779" cy="265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9D9" w:rsidRDefault="009359D9">
      <w:pPr>
        <w:pStyle w:val="Address"/>
      </w:pPr>
    </w:p>
    <w:p w:rsidR="009359D9" w:rsidRDefault="009359D9">
      <w:pPr>
        <w:pStyle w:val="Address"/>
      </w:pPr>
    </w:p>
    <w:p w:rsidR="009359D9" w:rsidRDefault="009359D9">
      <w:pPr>
        <w:pStyle w:val="Address"/>
      </w:pPr>
    </w:p>
    <w:p w:rsidR="009359D9" w:rsidRDefault="009359D9">
      <w:pPr>
        <w:pStyle w:val="Address"/>
      </w:pPr>
    </w:p>
    <w:p w:rsidR="003F1C10" w:rsidRDefault="003F1C10">
      <w:pPr>
        <w:pStyle w:val="Address"/>
      </w:pPr>
    </w:p>
    <w:p w:rsidR="009359D9" w:rsidRDefault="009359D9">
      <w:pPr>
        <w:pStyle w:val="Address"/>
      </w:pPr>
      <w:r>
        <w:lastRenderedPageBreak/>
        <w:t xml:space="preserve">Step 2. Fill each half with a small spoonful of </w:t>
      </w:r>
      <w:r w:rsidR="003F1C10">
        <w:t>Chevre</w:t>
      </w:r>
      <w:r>
        <w:t xml:space="preserve"> Cheese, about 1 teaspoon per Date.</w:t>
      </w:r>
    </w:p>
    <w:p w:rsidR="009359D9" w:rsidRDefault="009359D9">
      <w:pPr>
        <w:pStyle w:val="Address"/>
      </w:pPr>
      <w:r>
        <w:rPr>
          <w:noProof/>
          <w:lang w:eastAsia="en-US"/>
        </w:rPr>
        <w:drawing>
          <wp:inline distT="0" distB="0" distL="0" distR="0">
            <wp:extent cx="3067050" cy="2300288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92462646_943468247e[1]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10" cy="230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9D9" w:rsidRDefault="009359D9">
      <w:pPr>
        <w:pStyle w:val="Address"/>
      </w:pPr>
    </w:p>
    <w:p w:rsidR="009359D9" w:rsidRDefault="009359D9">
      <w:pPr>
        <w:pStyle w:val="Address"/>
      </w:pPr>
      <w:r>
        <w:t>Step 3. Place a mint leaf</w:t>
      </w:r>
      <w:r w:rsidR="003F1C10">
        <w:t xml:space="preserve"> and a nut</w:t>
      </w:r>
      <w:r>
        <w:t xml:space="preserve"> on top of each Date.</w:t>
      </w:r>
      <w:r w:rsidR="003F1C10">
        <w:t xml:space="preserve"> (Leave off the nuts if you are allergic!) </w:t>
      </w:r>
      <w:r>
        <w:br/>
      </w:r>
      <w:r>
        <w:rPr>
          <w:noProof/>
          <w:lang w:eastAsia="en-US"/>
        </w:rPr>
        <w:drawing>
          <wp:inline distT="0" distB="0" distL="0" distR="0">
            <wp:extent cx="3895725" cy="26817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c4f2666ae9a4fcbb5472afdd398226c[1]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453" cy="268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3F1C10">
        <w:t xml:space="preserve">Enjoy no more than 3-4 per person as dates are very high in </w:t>
      </w:r>
      <w:r w:rsidR="001E461C">
        <w:t xml:space="preserve">sugar and </w:t>
      </w:r>
      <w:r w:rsidR="003F1C10">
        <w:t>fiber. ) Great paired with Mint Tea.</w:t>
      </w:r>
    </w:p>
    <w:p w:rsidR="00554CAA" w:rsidRDefault="00554CAA">
      <w:pPr>
        <w:pStyle w:val="Address"/>
      </w:pPr>
    </w:p>
    <w:p w:rsidR="00554CAA" w:rsidRDefault="00554CAA">
      <w:pPr>
        <w:pStyle w:val="Address"/>
      </w:pPr>
      <w:r>
        <w:lastRenderedPageBreak/>
        <w:t>Class #6. Smoothies</w:t>
      </w:r>
    </w:p>
    <w:p w:rsidR="00554CAA" w:rsidRDefault="00554CAA">
      <w:pPr>
        <w:pStyle w:val="Address"/>
      </w:pPr>
    </w:p>
    <w:p w:rsidR="00554CAA" w:rsidRDefault="00554CAA">
      <w:pPr>
        <w:pStyle w:val="Address"/>
      </w:pPr>
      <w:r>
        <w:t xml:space="preserve">You will need: </w:t>
      </w:r>
    </w:p>
    <w:p w:rsidR="00554CAA" w:rsidRDefault="00554CAA">
      <w:pPr>
        <w:pStyle w:val="Address"/>
      </w:pPr>
      <w:r>
        <w:t>A blender</w:t>
      </w:r>
    </w:p>
    <w:p w:rsidR="00554CAA" w:rsidRDefault="00554CAA">
      <w:pPr>
        <w:pStyle w:val="Address"/>
      </w:pPr>
      <w:r>
        <w:t xml:space="preserve">2-3 fruits such as </w:t>
      </w:r>
      <w:r w:rsidR="001E461C">
        <w:t xml:space="preserve">Bananas, </w:t>
      </w:r>
      <w:r>
        <w:t>Berries, pears or apples</w:t>
      </w:r>
    </w:p>
    <w:p w:rsidR="00554CAA" w:rsidRDefault="00554CAA">
      <w:pPr>
        <w:pStyle w:val="Address"/>
      </w:pPr>
      <w:r>
        <w:t>2-3 veggies such as Kale, Dandelion leaves, Carrots, or Cucumber</w:t>
      </w:r>
    </w:p>
    <w:p w:rsidR="00554CAA" w:rsidRDefault="00554CAA">
      <w:pPr>
        <w:pStyle w:val="Address"/>
      </w:pPr>
      <w:r>
        <w:t>Yogurt (Optional)</w:t>
      </w:r>
    </w:p>
    <w:p w:rsidR="001E461C" w:rsidRDefault="001E461C">
      <w:pPr>
        <w:pStyle w:val="Address"/>
      </w:pPr>
      <w:r>
        <w:t>Ice (Or you can use some frozen fruit)</w:t>
      </w:r>
    </w:p>
    <w:p w:rsidR="00554CAA" w:rsidRDefault="00554CAA">
      <w:pPr>
        <w:pStyle w:val="Address"/>
      </w:pPr>
    </w:p>
    <w:p w:rsidR="00554CAA" w:rsidRDefault="00554CAA">
      <w:pPr>
        <w:pStyle w:val="Address"/>
      </w:pPr>
      <w:r>
        <w:t>Step 1. Put any leafy greens into the blender first and blend on high</w:t>
      </w:r>
      <w:r w:rsidR="001E461C">
        <w:t xml:space="preserve"> with the ice (or frozen fruit)</w:t>
      </w:r>
      <w:r>
        <w:t xml:space="preserve">. </w:t>
      </w:r>
    </w:p>
    <w:p w:rsidR="00554CAA" w:rsidRDefault="00554CAA">
      <w:pPr>
        <w:pStyle w:val="Address"/>
      </w:pPr>
      <w:r>
        <w:rPr>
          <w:noProof/>
          <w:lang w:eastAsia="en-US"/>
        </w:rPr>
        <w:drawing>
          <wp:inline distT="0" distB="0" distL="0" distR="0">
            <wp:extent cx="3146371" cy="2800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ull-pitcher-smoothie3-700x623[1]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167" cy="280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AA" w:rsidRDefault="00554CAA">
      <w:pPr>
        <w:pStyle w:val="Address"/>
      </w:pPr>
    </w:p>
    <w:p w:rsidR="001144D4" w:rsidRDefault="001144D4">
      <w:pPr>
        <w:pStyle w:val="Address"/>
      </w:pPr>
    </w:p>
    <w:p w:rsidR="001144D4" w:rsidRDefault="001144D4">
      <w:pPr>
        <w:pStyle w:val="Address"/>
      </w:pPr>
    </w:p>
    <w:p w:rsidR="001144D4" w:rsidRDefault="001144D4">
      <w:pPr>
        <w:pStyle w:val="Address"/>
      </w:pPr>
    </w:p>
    <w:p w:rsidR="001144D4" w:rsidRDefault="001144D4">
      <w:pPr>
        <w:pStyle w:val="Address"/>
      </w:pPr>
    </w:p>
    <w:p w:rsidR="001144D4" w:rsidRDefault="001144D4">
      <w:pPr>
        <w:pStyle w:val="Address"/>
      </w:pPr>
    </w:p>
    <w:p w:rsidR="001E461C" w:rsidRDefault="001144D4">
      <w:pPr>
        <w:pStyle w:val="Address"/>
      </w:pPr>
      <w:r>
        <w:t xml:space="preserve">Step 2. Roughly chop up remaining fruits and veggies </w:t>
      </w:r>
      <w:r w:rsidR="001E461C">
        <w:t xml:space="preserve">(and Yogurt if you are using some) </w:t>
      </w:r>
      <w:r>
        <w:t xml:space="preserve">and add them to the blender. Blend on </w:t>
      </w:r>
      <w:r w:rsidR="001E461C">
        <w:t>h</w:t>
      </w:r>
      <w:r>
        <w:t>igh until smooth</w:t>
      </w:r>
      <w:r w:rsidR="001E461C">
        <w:t>.</w:t>
      </w:r>
    </w:p>
    <w:p w:rsidR="001144D4" w:rsidRDefault="001144D4">
      <w:pPr>
        <w:pStyle w:val="Address"/>
      </w:pPr>
      <w:r>
        <w:rPr>
          <w:noProof/>
          <w:lang w:eastAsia="en-US"/>
        </w:rPr>
        <w:drawing>
          <wp:inline distT="0" distB="0" distL="0" distR="0">
            <wp:extent cx="2413000" cy="3175000"/>
            <wp:effectExtent l="0" t="0" r="635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lended-smoothie-blender[1]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61C" w:rsidRDefault="001E461C">
      <w:pPr>
        <w:pStyle w:val="Address"/>
      </w:pPr>
    </w:p>
    <w:p w:rsidR="001E461C" w:rsidRDefault="001E461C">
      <w:pPr>
        <w:pStyle w:val="Address"/>
      </w:pPr>
      <w:r>
        <w:t>Pour in glasses and enjoy!</w:t>
      </w:r>
    </w:p>
    <w:p w:rsidR="001E461C" w:rsidRDefault="001E461C">
      <w:pPr>
        <w:pStyle w:val="Address"/>
      </w:pPr>
    </w:p>
    <w:p w:rsidR="001E461C" w:rsidRDefault="001E461C">
      <w:pPr>
        <w:pStyle w:val="Address"/>
      </w:pPr>
      <w:r>
        <w:rPr>
          <w:noProof/>
          <w:lang w:eastAsia="en-US"/>
        </w:rPr>
        <w:drawing>
          <wp:inline distT="0" distB="0" distL="0" distR="0">
            <wp:extent cx="3057525" cy="261747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moothies[1]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280" cy="262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61C" w:rsidRDefault="001E461C">
      <w:pPr>
        <w:pStyle w:val="Address"/>
      </w:pPr>
      <w:r>
        <w:lastRenderedPageBreak/>
        <w:t>Class #7</w:t>
      </w:r>
      <w:r w:rsidR="000A08D0">
        <w:t xml:space="preserve">  Caprese Kabobs</w:t>
      </w:r>
    </w:p>
    <w:p w:rsidR="000A08D0" w:rsidRDefault="000A08D0">
      <w:pPr>
        <w:pStyle w:val="Address"/>
      </w:pPr>
    </w:p>
    <w:p w:rsidR="000A08D0" w:rsidRDefault="000A08D0">
      <w:pPr>
        <w:pStyle w:val="Address"/>
      </w:pPr>
      <w:r>
        <w:t xml:space="preserve">You will need: </w:t>
      </w:r>
      <w:r>
        <w:br/>
        <w:t>Skewers</w:t>
      </w:r>
    </w:p>
    <w:p w:rsidR="000A08D0" w:rsidRDefault="000A08D0">
      <w:pPr>
        <w:pStyle w:val="Address"/>
      </w:pPr>
      <w:r>
        <w:t>Cherry Tomatoes</w:t>
      </w:r>
    </w:p>
    <w:p w:rsidR="000A08D0" w:rsidRDefault="000A08D0">
      <w:pPr>
        <w:pStyle w:val="Address"/>
      </w:pPr>
      <w:r>
        <w:t>Basil Leaves</w:t>
      </w:r>
    </w:p>
    <w:p w:rsidR="000A08D0" w:rsidRDefault="000A08D0">
      <w:pPr>
        <w:pStyle w:val="Address"/>
      </w:pPr>
      <w:r>
        <w:t>Mozzarella balls</w:t>
      </w:r>
    </w:p>
    <w:p w:rsidR="000A08D0" w:rsidRDefault="000A08D0">
      <w:pPr>
        <w:pStyle w:val="Address"/>
      </w:pPr>
      <w:r>
        <w:t>A little Olive Oil</w:t>
      </w:r>
      <w:r w:rsidR="00037D36">
        <w:t xml:space="preserve"> or Italian dressing</w:t>
      </w:r>
      <w:bookmarkStart w:id="0" w:name="_GoBack"/>
      <w:bookmarkEnd w:id="0"/>
    </w:p>
    <w:p w:rsidR="000A08D0" w:rsidRDefault="000A08D0">
      <w:pPr>
        <w:pStyle w:val="Address"/>
      </w:pPr>
    </w:p>
    <w:p w:rsidR="000A08D0" w:rsidRDefault="000A08D0">
      <w:pPr>
        <w:pStyle w:val="Address"/>
      </w:pPr>
      <w:r>
        <w:t>Step 1. Slide a tomato onto a skewer</w:t>
      </w:r>
    </w:p>
    <w:p w:rsidR="000A08D0" w:rsidRDefault="000A08D0">
      <w:pPr>
        <w:pStyle w:val="Address"/>
      </w:pPr>
    </w:p>
    <w:p w:rsidR="000A08D0" w:rsidRDefault="000A08D0">
      <w:pPr>
        <w:pStyle w:val="Address"/>
      </w:pPr>
      <w:r>
        <w:rPr>
          <w:noProof/>
          <w:lang w:eastAsia="en-US"/>
        </w:rPr>
        <w:drawing>
          <wp:inline distT="0" distB="0" distL="0" distR="0">
            <wp:extent cx="2190750" cy="1482408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KKakg[1]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917" cy="148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0" w:rsidRDefault="000A08D0">
      <w:pPr>
        <w:pStyle w:val="Address"/>
      </w:pPr>
    </w:p>
    <w:p w:rsidR="000A08D0" w:rsidRDefault="000A08D0">
      <w:pPr>
        <w:pStyle w:val="Address"/>
      </w:pPr>
      <w:r>
        <w:t>Step 2. Slide a leaf of Basil on to the Skewer.</w:t>
      </w:r>
      <w:r>
        <w:br/>
      </w:r>
      <w:r>
        <w:rPr>
          <w:noProof/>
          <w:lang w:eastAsia="en-US"/>
        </w:rPr>
        <w:drawing>
          <wp:inline distT="0" distB="0" distL="0" distR="0">
            <wp:extent cx="2400300" cy="225422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asil[1]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208" cy="226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F173CE" w:rsidRDefault="000A08D0">
      <w:pPr>
        <w:pStyle w:val="Address"/>
      </w:pPr>
      <w:r>
        <w:lastRenderedPageBreak/>
        <w:t xml:space="preserve">Step 3. Slide a ball of Mozzarella onto the </w:t>
      </w:r>
      <w:r w:rsidR="00F173CE">
        <w:t>s</w:t>
      </w:r>
      <w:r>
        <w:t>kewer.</w:t>
      </w:r>
      <w:r w:rsidR="00F173CE">
        <w:t xml:space="preserve"> </w:t>
      </w:r>
    </w:p>
    <w:p w:rsidR="000A08D0" w:rsidRDefault="00F173CE">
      <w:pPr>
        <w:pStyle w:val="Address"/>
      </w:pPr>
      <w:r>
        <w:rPr>
          <w:noProof/>
          <w:lang w:eastAsia="en-US"/>
        </w:rPr>
        <w:drawing>
          <wp:inline distT="0" distB="0" distL="0" distR="0">
            <wp:extent cx="2571750" cy="263019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occoncini_&amp;_Cherry_Tomato_Skewers[1]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45" cy="265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0" w:rsidRDefault="000A08D0">
      <w:pPr>
        <w:pStyle w:val="Address"/>
      </w:pPr>
      <w:r>
        <w:br/>
        <w:t xml:space="preserve">Step 4. Repeat steps 1-3 until the Skewer is full. </w:t>
      </w:r>
      <w:r w:rsidR="00F173CE">
        <w:t>Drizzle Olive oil or Italian dressing on top.</w:t>
      </w:r>
      <w:r>
        <w:br/>
      </w:r>
      <w:r w:rsidR="00F173CE">
        <w:rPr>
          <w:noProof/>
          <w:lang w:eastAsia="en-US"/>
        </w:rPr>
        <w:drawing>
          <wp:inline distT="0" distB="0" distL="0" distR="0">
            <wp:extent cx="5029200" cy="32391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_0052b[1]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Enjoy!</w:t>
      </w:r>
    </w:p>
    <w:p w:rsidR="001E461C" w:rsidRDefault="001E461C">
      <w:pPr>
        <w:pStyle w:val="Address"/>
      </w:pPr>
    </w:p>
    <w:p w:rsidR="001E461C" w:rsidRDefault="001E461C">
      <w:pPr>
        <w:pStyle w:val="Address"/>
      </w:pPr>
    </w:p>
    <w:sectPr w:rsidR="001E461C"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18E" w:rsidRDefault="0053418E">
      <w:pPr>
        <w:spacing w:after="0" w:line="240" w:lineRule="auto"/>
      </w:pPr>
      <w:r>
        <w:separator/>
      </w:r>
    </w:p>
  </w:endnote>
  <w:endnote w:type="continuationSeparator" w:id="0">
    <w:p w:rsidR="0053418E" w:rsidRDefault="00534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18E" w:rsidRDefault="0053418E">
      <w:pPr>
        <w:spacing w:after="0" w:line="240" w:lineRule="auto"/>
      </w:pPr>
      <w:r>
        <w:separator/>
      </w:r>
    </w:p>
  </w:footnote>
  <w:footnote w:type="continuationSeparator" w:id="0">
    <w:p w:rsidR="0053418E" w:rsidRDefault="005341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18E"/>
    <w:rsid w:val="00037D36"/>
    <w:rsid w:val="000A08D0"/>
    <w:rsid w:val="001144D4"/>
    <w:rsid w:val="001E461C"/>
    <w:rsid w:val="002473DD"/>
    <w:rsid w:val="003F1C10"/>
    <w:rsid w:val="00451D89"/>
    <w:rsid w:val="0053418E"/>
    <w:rsid w:val="00554CAA"/>
    <w:rsid w:val="00747C92"/>
    <w:rsid w:val="00816AE1"/>
    <w:rsid w:val="00932170"/>
    <w:rsid w:val="009359D9"/>
    <w:rsid w:val="009B653E"/>
    <w:rsid w:val="00B562F7"/>
    <w:rsid w:val="00BA1288"/>
    <w:rsid w:val="00BE0A54"/>
    <w:rsid w:val="00D474CD"/>
    <w:rsid w:val="00E30966"/>
    <w:rsid w:val="00EB5D18"/>
    <w:rsid w:val="00F1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04DB3384-A08F-4AA9-BBD9-85DFEC128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fontTable" Target="fontTable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gif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Thelen.THEARCSF\AppData\Roaming\Microsoft\Templates\Business%20flyer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7BBE29FBA83A4DAFE31E2E4A1503CA" ma:contentTypeVersion="12" ma:contentTypeDescription="Create a new document." ma:contentTypeScope="" ma:versionID="2ff39124a4533eb91d9dd2c2a2cebd8f">
  <xsd:schema xmlns:xsd="http://www.w3.org/2001/XMLSchema" xmlns:xs="http://www.w3.org/2001/XMLSchema" xmlns:p="http://schemas.microsoft.com/office/2006/metadata/properties" xmlns:ns2="b4c3ec35-7b90-4330-a0a1-8c0e05d6634e" xmlns:ns3="eddbd133-c378-468e-8bc0-6d7685c78de1" targetNamespace="http://schemas.microsoft.com/office/2006/metadata/properties" ma:root="true" ma:fieldsID="378fe89aff5799beda7f92c5c3b30b20" ns2:_="" ns3:_="">
    <xsd:import namespace="b4c3ec35-7b90-4330-a0a1-8c0e05d6634e"/>
    <xsd:import namespace="eddbd133-c378-468e-8bc0-6d7685c78d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c3ec35-7b90-4330-a0a1-8c0e05d663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bd133-c378-468e-8bc0-6d7685c78de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68797E-35B1-46A5-B545-AD99697A4DF0}"/>
</file>

<file path=customXml/itemProps2.xml><?xml version="1.0" encoding="utf-8"?>
<ds:datastoreItem xmlns:ds="http://schemas.openxmlformats.org/officeDocument/2006/customXml" ds:itemID="{57A33516-A671-405A-BE63-60D59F093D92}"/>
</file>

<file path=customXml/itemProps3.xml><?xml version="1.0" encoding="utf-8"?>
<ds:datastoreItem xmlns:ds="http://schemas.openxmlformats.org/officeDocument/2006/customXml" ds:itemID="{5FA11C07-8686-41E4-B76D-42E67E9B1A3E}"/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205</TotalTime>
  <Pages>20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Kimberley B. Thelen</dc:creator>
  <cp:keywords/>
  <cp:lastModifiedBy>Kimberley B. Thelen</cp:lastModifiedBy>
  <cp:revision>5</cp:revision>
  <dcterms:created xsi:type="dcterms:W3CDTF">2015-10-29T15:59:00Z</dcterms:created>
  <dcterms:modified xsi:type="dcterms:W3CDTF">2015-11-03T21:17:00Z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  <property fmtid="{D5CDD505-2E9C-101B-9397-08002B2CF9AE}" pid="3" name="ContentTypeId">
    <vt:lpwstr>0x010100E47BBE29FBA83A4DAFE31E2E4A1503CA</vt:lpwstr>
  </property>
</Properties>
</file>